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9AC" w:rsidRDefault="009619AC">
      <w:pPr>
        <w:jc w:val="center"/>
        <w:outlineLvl w:val="0"/>
        <w:rPr>
          <w:rFonts w:ascii="Times New Roman" w:hAnsi="Times New Roman" w:cs="Times New Roman"/>
          <w:color w:val="FF6600"/>
        </w:rPr>
      </w:pPr>
      <w:r>
        <w:rPr>
          <w:color w:val="FF6600"/>
        </w:rPr>
        <w:t>PRZYPRAWY KUCHENNE</w:t>
      </w:r>
    </w:p>
    <w:p w:rsidR="009619AC" w:rsidRDefault="009619AC">
      <w:r>
        <w:t>Rośliny są używane jako przyprawy nadające potrawom kolor, specyficzny smak i zapach. Do przyprawienia potraw używa się różnych części roślin. Może nią być kora, kłącze, ususzone lub świeże owoce albo liście, suszone nasiona, pąki kwiatowe, a nawet znamiona słupków.</w:t>
      </w:r>
    </w:p>
    <w:p w:rsidR="009619AC" w:rsidRDefault="009619AC">
      <w:pPr>
        <w:rPr>
          <w:color w:val="FF9900"/>
        </w:rPr>
      </w:pPr>
      <w:r>
        <w:rPr>
          <w:color w:val="FF9900"/>
        </w:rPr>
        <w:t>Podaj jaką częścią rośliny jest dana przyprawa, przedstawiona na zdjęciu.</w:t>
      </w:r>
    </w:p>
    <w:p w:rsidR="009619AC" w:rsidRDefault="009619AC">
      <w:pPr>
        <w:pStyle w:val="ListParagraph"/>
        <w:numPr>
          <w:ilvl w:val="0"/>
          <w:numId w:val="2"/>
        </w:numPr>
      </w:pPr>
      <w:r>
        <w:t xml:space="preserve"> cynamon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style="width:417.75pt;height:230.25pt;visibility:visible">
            <v:imagedata r:id="rId5" o:title=""/>
          </v:shape>
        </w:pict>
      </w: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numPr>
          <w:ilvl w:val="0"/>
          <w:numId w:val="5"/>
        </w:numPr>
      </w:pPr>
      <w:r>
        <w:t>- gałka muszkatołowa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7" o:spid="_x0000_i1026" type="#_x0000_t75" style="width:369pt;height:250.5pt;visibility:visible">
            <v:imagedata r:id="rId6" o:title=""/>
          </v:shape>
        </w:pict>
      </w: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numPr>
          <w:ilvl w:val="0"/>
          <w:numId w:val="5"/>
        </w:numPr>
      </w:pPr>
      <w:r>
        <w:t xml:space="preserve">- goździki 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8" o:spid="_x0000_i1027" type="#_x0000_t75" style="width:387.75pt;height:258pt;visibility:visible">
            <v:imagedata r:id="rId7" o:title=""/>
          </v:shape>
        </w:pict>
      </w: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numPr>
          <w:ilvl w:val="0"/>
          <w:numId w:val="5"/>
        </w:numPr>
      </w:pPr>
      <w:r>
        <w:t xml:space="preserve">- szafran 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9" o:spid="_x0000_i1028" type="#_x0000_t75" style="width:417.75pt;height:237.75pt;visibility:visible">
            <v:imagedata r:id="rId8" o:title=""/>
          </v:shape>
        </w:pict>
      </w: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numPr>
          <w:ilvl w:val="0"/>
          <w:numId w:val="5"/>
        </w:numPr>
      </w:pPr>
      <w:r>
        <w:t>- imbir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10" o:spid="_x0000_i1029" type="#_x0000_t75" style="width:396pt;height:207.75pt;visibility:visible">
            <v:imagedata r:id="rId9" o:title=""/>
          </v:shape>
        </w:pict>
      </w:r>
    </w:p>
    <w:p w:rsidR="009619AC" w:rsidRDefault="009619AC">
      <w:pPr>
        <w:ind w:left="360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ind w:left="284"/>
      </w:pPr>
      <w:r>
        <w:t xml:space="preserve">6 - pieprz czarny </w:t>
      </w:r>
    </w:p>
    <w:p w:rsidR="009619AC" w:rsidRDefault="009619AC">
      <w:p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11" o:spid="_x0000_i1030" type="#_x0000_t75" style="width:447.75pt;height:285pt;visibility:visible">
            <v:imagedata r:id="rId10" o:title=""/>
          </v:shape>
        </w:pict>
      </w:r>
    </w:p>
    <w:p w:rsidR="009619AC" w:rsidRDefault="009619AC">
      <w:pPr>
        <w:ind w:left="284"/>
        <w:rPr>
          <w:rFonts w:ascii="Times New Roman" w:hAnsi="Times New Roman" w:cs="Times New Roman"/>
        </w:rPr>
      </w:pPr>
    </w:p>
    <w:p w:rsidR="009619AC" w:rsidRDefault="009619AC">
      <w:pPr>
        <w:ind w:left="284"/>
        <w:rPr>
          <w:rFonts w:ascii="Times New Roman" w:hAnsi="Times New Roman" w:cs="Times New Roman"/>
        </w:rPr>
      </w:pPr>
    </w:p>
    <w:p w:rsidR="009619AC" w:rsidRDefault="009619AC">
      <w:pPr>
        <w:ind w:left="284"/>
        <w:rPr>
          <w:rFonts w:ascii="Times New Roman" w:hAnsi="Times New Roman" w:cs="Times New Roman"/>
        </w:rPr>
      </w:pPr>
    </w:p>
    <w:p w:rsidR="009619AC" w:rsidRDefault="009619AC">
      <w:pPr>
        <w:ind w:left="284"/>
        <w:rPr>
          <w:rFonts w:ascii="Times New Roman" w:hAnsi="Times New Roman" w:cs="Times New Roman"/>
        </w:rPr>
      </w:pPr>
    </w:p>
    <w:p w:rsidR="009619AC" w:rsidRDefault="009619AC">
      <w:pPr>
        <w:pStyle w:val="ListParagraph"/>
        <w:ind w:left="284"/>
      </w:pPr>
    </w:p>
    <w:p w:rsidR="009619AC" w:rsidRDefault="009619AC">
      <w:pPr>
        <w:pStyle w:val="ListParagraph"/>
        <w:ind w:left="284"/>
      </w:pPr>
      <w:r>
        <w:t>7 - ziele angielskie</w:t>
      </w:r>
    </w:p>
    <w:p w:rsidR="009619AC" w:rsidRDefault="009619A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Obraz 12" o:spid="_x0000_i1031" type="#_x0000_t75" style="width:440.25pt;height:266.25pt;visibility:visible">
            <v:imagedata r:id="rId11" o:title=""/>
          </v:shape>
        </w:pict>
      </w:r>
    </w:p>
    <w:p w:rsidR="009619AC" w:rsidRDefault="009619AC">
      <w:pPr>
        <w:rPr>
          <w:rFonts w:ascii="Times New Roman" w:hAnsi="Times New Roman" w:cs="Times New Roman"/>
        </w:rPr>
      </w:pPr>
    </w:p>
    <w:p w:rsidR="009619AC" w:rsidRDefault="009619AC">
      <w:pPr>
        <w:rPr>
          <w:rFonts w:ascii="Times New Roman" w:hAnsi="Times New Roman" w:cs="Times New Roman"/>
        </w:rPr>
      </w:pPr>
    </w:p>
    <w:p w:rsidR="009619AC" w:rsidRDefault="009619AC">
      <w:pPr>
        <w:ind w:left="360"/>
        <w:rPr>
          <w:rFonts w:ascii="Times New Roman" w:hAnsi="Times New Roman" w:cs="Times New Roman"/>
        </w:rPr>
      </w:pPr>
    </w:p>
    <w:sectPr w:rsidR="009619AC" w:rsidSect="00961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56DA"/>
    <w:multiLevelType w:val="hybridMultilevel"/>
    <w:tmpl w:val="76BA42E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>
    <w:nsid w:val="2A2A4ED1"/>
    <w:multiLevelType w:val="hybridMultilevel"/>
    <w:tmpl w:val="9D7C3304"/>
    <w:lvl w:ilvl="0" w:tplc="596E5F9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3B62570F"/>
    <w:multiLevelType w:val="hybridMultilevel"/>
    <w:tmpl w:val="34FAECA6"/>
    <w:lvl w:ilvl="0" w:tplc="581203D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7B401FE7"/>
    <w:multiLevelType w:val="hybridMultilevel"/>
    <w:tmpl w:val="34FAECA6"/>
    <w:lvl w:ilvl="0" w:tplc="581203D4">
      <w:start w:val="1"/>
      <w:numFmt w:val="decimal"/>
      <w:lvlText w:val="%1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7DBD029E"/>
    <w:multiLevelType w:val="hybridMultilevel"/>
    <w:tmpl w:val="93AEDF30"/>
    <w:lvl w:ilvl="0" w:tplc="6B6475B2">
      <w:start w:val="2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9AC"/>
    <w:rsid w:val="00961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70</Words>
  <Characters>403</Characters>
  <Application>Microsoft Office Outlook</Application>
  <DocSecurity>0</DocSecurity>
  <Lines>0</Lines>
  <Paragraphs>0</Paragraphs>
  <ScaleCrop>false</ScaleCrop>
  <Company>PRIV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PRZYPRAWY KUCHENNE</dc:title>
  <dc:subject/>
  <dc:creator>PRIV</dc:creator>
  <cp:keywords/>
  <dc:description/>
  <cp:lastModifiedBy>DOM</cp:lastModifiedBy>
  <cp:revision>3</cp:revision>
  <dcterms:created xsi:type="dcterms:W3CDTF">2018-05-21T20:43:00Z</dcterms:created>
  <dcterms:modified xsi:type="dcterms:W3CDTF">2018-05-21T20:43:00Z</dcterms:modified>
</cp:coreProperties>
</file>